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B15A0" w:rsidRPr="00CB15A0" w:rsidRDefault="00CB15A0" w:rsidP="00CB15A0">
      <w:pPr>
        <w:jc w:val="center"/>
        <w:rPr>
          <w:b/>
          <w:caps/>
          <w:sz w:val="20"/>
          <w:szCs w:val="20"/>
        </w:rPr>
      </w:pPr>
      <w:r w:rsidRPr="00CB15A0">
        <w:rPr>
          <w:b/>
          <w:caps/>
          <w:sz w:val="20"/>
          <w:szCs w:val="20"/>
        </w:rPr>
        <w:t>СОГЛАСИЕ ПАЦИЕНТА на обработку персональных данных в ООО «ЭКСПЕРТ»</w:t>
      </w:r>
    </w:p>
    <w:p w:rsidR="00CB15A0" w:rsidRPr="00CB15A0" w:rsidRDefault="00CB15A0" w:rsidP="00CB15A0">
      <w:pPr>
        <w:jc w:val="both"/>
        <w:rPr>
          <w:b/>
          <w:sz w:val="20"/>
          <w:szCs w:val="20"/>
        </w:rPr>
      </w:pPr>
    </w:p>
    <w:p w:rsidR="00CB15A0" w:rsidRPr="008B5BD6" w:rsidRDefault="007D78D4" w:rsidP="00EE2708">
      <w:pPr>
        <w:tabs>
          <w:tab w:val="left" w:pos="284"/>
        </w:tabs>
        <w:ind w:firstLine="709"/>
        <w:jc w:val="both"/>
      </w:pPr>
      <w:r>
        <w:rPr>
          <w:b/>
        </w:rPr>
        <w:t>Я</w:t>
      </w:r>
      <w:r w:rsidR="00CB15A0" w:rsidRPr="008B5BD6">
        <w:t>_____________________________________________________</w:t>
      </w:r>
      <w:r>
        <w:t>_____</w:t>
      </w:r>
      <w:r w:rsidR="00CB15A0" w:rsidRPr="008B5BD6">
        <w:t>(</w:t>
      </w:r>
      <w:r w:rsidR="00CB15A0" w:rsidRPr="008B5BD6">
        <w:rPr>
          <w:i/>
        </w:rPr>
        <w:t>Ф.И.О. полностью</w:t>
      </w:r>
      <w:r w:rsidR="00CB15A0" w:rsidRPr="008B5BD6">
        <w:t>),</w:t>
      </w:r>
    </w:p>
    <w:p w:rsidR="00CB15A0" w:rsidRPr="008B5BD6" w:rsidRDefault="00CB15A0" w:rsidP="00CB15A0">
      <w:pPr>
        <w:tabs>
          <w:tab w:val="left" w:pos="284"/>
        </w:tabs>
        <w:jc w:val="both"/>
      </w:pPr>
      <w:r w:rsidRPr="008B5BD6">
        <w:t>в соответствии с требованиями</w:t>
      </w:r>
      <w:proofErr w:type="gramStart"/>
      <w:r w:rsidRPr="008B5BD6">
        <w:t xml:space="preserve"> С</w:t>
      </w:r>
      <w:proofErr w:type="gramEnd"/>
      <w:r w:rsidRPr="008B5BD6">
        <w:t xml:space="preserve">т. 9 ФЗ от 27.07.06 г. "О персональных данных" № 152-ФЗ, подтверждаю свое согласие на обработку в </w:t>
      </w:r>
      <w:r w:rsidRPr="008B5BD6">
        <w:rPr>
          <w:b/>
        </w:rPr>
        <w:t>ООО «ЭКСПЕРТ</w:t>
      </w:r>
      <w:r w:rsidRPr="008B5BD6">
        <w:t xml:space="preserve">» </w:t>
      </w:r>
      <w:r w:rsidR="00B00E08" w:rsidRPr="008B5BD6">
        <w:t>(далее – Клиника</w:t>
      </w:r>
      <w:r w:rsidRPr="008B5BD6">
        <w:t xml:space="preserve">) моих персональных данных, включающих: фамилию, имя, отчество, пол, дату рождения, адрес проживания, контактный телефон, </w:t>
      </w:r>
      <w:r w:rsidR="008B5BD6" w:rsidRPr="008B5BD6">
        <w:t xml:space="preserve">страховой номер индивидуального лицевого счета в Пенсионном фонде России </w:t>
      </w:r>
      <w:r w:rsidR="008B5BD6" w:rsidRPr="00A76A8A">
        <w:rPr>
          <w:b/>
        </w:rPr>
        <w:t>(СНИЛС)</w:t>
      </w:r>
      <w:r w:rsidR="008B5BD6" w:rsidRPr="008B5BD6">
        <w:t xml:space="preserve">, </w:t>
      </w:r>
      <w:r w:rsidRPr="008B5BD6">
        <w:t xml:space="preserve">данные о состоянии моего здоровья, заболеваниях, случаях обращения за медицинской помощью, – в медико-профилактических </w:t>
      </w:r>
      <w:proofErr w:type="gramStart"/>
      <w:r w:rsidRPr="008B5BD6">
        <w:t>целях</w:t>
      </w:r>
      <w:proofErr w:type="gramEnd"/>
      <w:r w:rsidRPr="008B5BD6">
        <w:t xml:space="preserve">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 врачебную  тайну. </w:t>
      </w:r>
    </w:p>
    <w:p w:rsidR="00CB15A0" w:rsidRPr="008B5BD6" w:rsidRDefault="00CB15A0" w:rsidP="00CB15A0">
      <w:pPr>
        <w:tabs>
          <w:tab w:val="left" w:pos="284"/>
        </w:tabs>
        <w:ind w:firstLine="709"/>
        <w:jc w:val="both"/>
      </w:pPr>
      <w:r w:rsidRPr="008B5BD6">
        <w:t>В проце</w:t>
      </w:r>
      <w:r w:rsidR="00B00E08" w:rsidRPr="008B5BD6">
        <w:t>ссе оказания Клиникой</w:t>
      </w:r>
      <w:r w:rsidRPr="008B5BD6">
        <w:t xml:space="preserve"> мне медицинской помощи я предоставляю право медицинским работникам, передавать мои персональные данные, содержащие сведения, составляющие врачебную тайну, др</w:t>
      </w:r>
      <w:r w:rsidR="00B00E08" w:rsidRPr="008B5BD6">
        <w:t>угим должностным лицам Клиники</w:t>
      </w:r>
      <w:r w:rsidRPr="008B5BD6">
        <w:t>, в интересах моего обследования и лечения.</w:t>
      </w:r>
    </w:p>
    <w:p w:rsidR="00CB15A0" w:rsidRPr="008B5BD6" w:rsidRDefault="00B00E08" w:rsidP="00CB15A0">
      <w:pPr>
        <w:tabs>
          <w:tab w:val="left" w:pos="284"/>
        </w:tabs>
        <w:ind w:firstLine="709"/>
        <w:jc w:val="both"/>
      </w:pPr>
      <w:proofErr w:type="gramStart"/>
      <w:r w:rsidRPr="008B5BD6">
        <w:t>Предоставляю Клинике</w:t>
      </w:r>
      <w:r w:rsidR="00CB15A0" w:rsidRPr="008B5BD6">
        <w:t xml:space="preserve">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</w:t>
      </w:r>
      <w:r w:rsidRPr="008B5BD6">
        <w:t>кирование, уничтожение.</w:t>
      </w:r>
      <w:proofErr w:type="gramEnd"/>
      <w:r w:rsidRPr="008B5BD6">
        <w:t xml:space="preserve"> Клиника</w:t>
      </w:r>
      <w:r w:rsidR="00CB15A0" w:rsidRPr="008B5BD6">
        <w:t xml:space="preserve">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CB15A0" w:rsidRPr="008B5BD6" w:rsidRDefault="00CB15A0" w:rsidP="00CB15A0">
      <w:pPr>
        <w:tabs>
          <w:tab w:val="left" w:pos="284"/>
        </w:tabs>
        <w:ind w:firstLine="709"/>
        <w:jc w:val="both"/>
      </w:pPr>
      <w:r w:rsidRPr="008B5BD6">
        <w:t xml:space="preserve">Срок хранения моих персональных данных соответствует сроку хранения первичных медицинских </w:t>
      </w:r>
      <w:r w:rsidR="007F31D5">
        <w:t>документов</w:t>
      </w:r>
      <w:r w:rsidR="005978C7">
        <w:t xml:space="preserve"> и составляет 25 лет</w:t>
      </w:r>
      <w:r w:rsidR="007F31D5">
        <w:t>.</w:t>
      </w:r>
      <w:r w:rsidRPr="008B5BD6">
        <w:t xml:space="preserve"> 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CB15A0" w:rsidRPr="008B5BD6" w:rsidRDefault="00CB15A0" w:rsidP="00CB15A0">
      <w:pPr>
        <w:tabs>
          <w:tab w:val="left" w:pos="284"/>
        </w:tabs>
        <w:ind w:firstLine="709"/>
        <w:jc w:val="both"/>
        <w:rPr>
          <w:b/>
        </w:rPr>
      </w:pPr>
      <w:r w:rsidRPr="008B5BD6">
        <w:rPr>
          <w:b/>
        </w:rPr>
        <w:t xml:space="preserve">Настоящее согласие дано мной «____»__________20____ г. и действует бессрочно. </w:t>
      </w:r>
    </w:p>
    <w:p w:rsidR="00CB15A0" w:rsidRPr="008B5BD6" w:rsidRDefault="00CB15A0" w:rsidP="00CB15A0">
      <w:pPr>
        <w:tabs>
          <w:tab w:val="left" w:pos="284"/>
        </w:tabs>
        <w:ind w:firstLine="709"/>
        <w:jc w:val="both"/>
      </w:pPr>
      <w:r w:rsidRPr="008B5BD6"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</w:t>
      </w:r>
      <w:r w:rsidR="00B00E08" w:rsidRPr="008B5BD6">
        <w:t>направлен мной в адрес Клиники</w:t>
      </w:r>
      <w:r w:rsidRPr="008B5BD6">
        <w:t xml:space="preserve"> по почте заказным письмом с уведомлением о вручении либо вручен лично п</w:t>
      </w:r>
      <w:r w:rsidR="00B00E08" w:rsidRPr="008B5BD6">
        <w:t>од расписку представителю Клиники</w:t>
      </w:r>
      <w:r w:rsidRPr="008B5BD6">
        <w:t>.</w:t>
      </w:r>
      <w:r w:rsidR="00B00E08" w:rsidRPr="008B5BD6">
        <w:t xml:space="preserve"> </w:t>
      </w:r>
      <w:r w:rsidRPr="008B5BD6">
        <w:t>В случае получения моего письменного заявления об отзыве настоящего согласия на обработ</w:t>
      </w:r>
      <w:r w:rsidR="00B00E08" w:rsidRPr="008B5BD6">
        <w:t>ку персональных данных, Клиника</w:t>
      </w:r>
      <w:r w:rsidRPr="008B5BD6">
        <w:t xml:space="preserve"> обязан</w:t>
      </w:r>
      <w:r w:rsidR="00B00E08" w:rsidRPr="008B5BD6">
        <w:t>а</w:t>
      </w:r>
      <w:r w:rsidRPr="008B5BD6">
        <w:t xml:space="preserve"> прекратить их обработку в течение периода времени, необходимого для завершения  взаиморасчетов по оплате оказанной мне до этого медицинской помощи.</w:t>
      </w:r>
    </w:p>
    <w:p w:rsidR="00CB15A0" w:rsidRPr="008B5BD6" w:rsidRDefault="00CB15A0" w:rsidP="00CB15A0">
      <w:pPr>
        <w:tabs>
          <w:tab w:val="left" w:pos="284"/>
        </w:tabs>
        <w:ind w:firstLine="709"/>
        <w:jc w:val="both"/>
      </w:pPr>
    </w:p>
    <w:p w:rsidR="00CB15A0" w:rsidRPr="008B5BD6" w:rsidRDefault="00CB15A0" w:rsidP="005978C7">
      <w:pPr>
        <w:tabs>
          <w:tab w:val="left" w:pos="284"/>
        </w:tabs>
        <w:spacing w:line="360" w:lineRule="auto"/>
        <w:jc w:val="both"/>
      </w:pPr>
      <w:r w:rsidRPr="008B5BD6">
        <w:t>Подпись субъекта персональных данных   _____</w:t>
      </w:r>
      <w:r w:rsidR="008B5BD6">
        <w:t>_______________</w:t>
      </w:r>
      <w:bookmarkStart w:id="0" w:name="_GoBack"/>
      <w:bookmarkEnd w:id="0"/>
    </w:p>
    <w:p w:rsidR="00CB15A0" w:rsidRPr="008B5BD6" w:rsidRDefault="00CB15A0" w:rsidP="007D78D4">
      <w:pPr>
        <w:tabs>
          <w:tab w:val="left" w:pos="284"/>
        </w:tabs>
        <w:spacing w:line="360" w:lineRule="auto"/>
      </w:pPr>
      <w:r w:rsidRPr="008B5BD6">
        <w:t>Расписался в моем присутствии:__________________________</w:t>
      </w:r>
      <w:r w:rsidR="008B5BD6">
        <w:t>__</w:t>
      </w:r>
      <w:r w:rsidR="007D78D4">
        <w:t>____________________</w:t>
      </w:r>
    </w:p>
    <w:p w:rsidR="00B00E08" w:rsidRPr="008B5BD6" w:rsidRDefault="007D78D4">
      <w:pPr>
        <w:tabs>
          <w:tab w:val="left" w:pos="5778"/>
        </w:tabs>
      </w:pPr>
      <w:r>
        <w:t xml:space="preserve">                                                                        </w:t>
      </w:r>
      <w:r w:rsidRPr="008B5BD6">
        <w:t>(</w:t>
      </w:r>
      <w:r>
        <w:t xml:space="preserve">подпись, </w:t>
      </w:r>
      <w:r w:rsidRPr="008B5BD6">
        <w:t>должность, ФИО)</w:t>
      </w:r>
    </w:p>
    <w:p w:rsidR="00B00E08" w:rsidRPr="008B5BD6" w:rsidRDefault="00B00E08" w:rsidP="00B00E08"/>
    <w:p w:rsidR="00B00E08" w:rsidRPr="00B00E08" w:rsidRDefault="00B00E08" w:rsidP="00B00E08"/>
    <w:p w:rsidR="00EA52F4" w:rsidRPr="00B00E08" w:rsidRDefault="00B00E08" w:rsidP="00B00E08">
      <w:pPr>
        <w:tabs>
          <w:tab w:val="left" w:pos="2670"/>
        </w:tabs>
      </w:pPr>
      <w:r>
        <w:tab/>
      </w:r>
    </w:p>
    <w:sectPr w:rsidR="00EA52F4" w:rsidRPr="00B00E08" w:rsidSect="00212EEF">
      <w:headerReference w:type="default" r:id="rId8"/>
      <w:footerReference w:type="default" r:id="rId9"/>
      <w:pgSz w:w="11906" w:h="16838"/>
      <w:pgMar w:top="720" w:right="567" w:bottom="1134" w:left="1129" w:header="357" w:footer="6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84C" w:rsidRDefault="00F8184C">
      <w:r>
        <w:separator/>
      </w:r>
    </w:p>
  </w:endnote>
  <w:endnote w:type="continuationSeparator" w:id="0">
    <w:p w:rsidR="00F8184C" w:rsidRDefault="00F81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2F4" w:rsidRDefault="00EA52F4">
    <w:pPr>
      <w:pStyle w:val="a8"/>
    </w:pPr>
  </w:p>
  <w:p w:rsidR="00EA52F4" w:rsidRPr="000A0019" w:rsidRDefault="00C12885">
    <w:pPr>
      <w:ind w:firstLine="708"/>
      <w:rPr>
        <w:rFonts w:ascii="Arial" w:hAnsi="Arial" w:cs="Arial"/>
        <w:sz w:val="20"/>
        <w:szCs w:val="20"/>
        <w:lang w:val="en-US"/>
      </w:rPr>
    </w:pPr>
    <w:r>
      <w:rPr>
        <w:noProof/>
        <w:lang w:eastAsia="ru-RU"/>
      </w:rPr>
      <w:drawing>
        <wp:anchor distT="0" distB="0" distL="114935" distR="114935" simplePos="0" relativeHeight="25165772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33655</wp:posOffset>
          </wp:positionV>
          <wp:extent cx="342265" cy="276860"/>
          <wp:effectExtent l="19050" t="0" r="635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265" cy="27686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80F4C">
      <w:rPr>
        <w:rFonts w:ascii="Arial" w:hAnsi="Arial" w:cs="Arial"/>
        <w:sz w:val="20"/>
        <w:szCs w:val="20"/>
        <w:lang w:val="en-US"/>
      </w:rPr>
      <w:t>tel</w:t>
    </w:r>
    <w:proofErr w:type="gramStart"/>
    <w:r w:rsidR="00380F4C">
      <w:rPr>
        <w:rFonts w:ascii="Arial" w:hAnsi="Arial" w:cs="Arial"/>
        <w:sz w:val="20"/>
        <w:szCs w:val="20"/>
        <w:lang w:val="en-US"/>
      </w:rPr>
      <w:t>./</w:t>
    </w:r>
    <w:proofErr w:type="gramEnd"/>
    <w:r w:rsidR="00380F4C">
      <w:rPr>
        <w:rFonts w:ascii="Arial" w:hAnsi="Arial" w:cs="Arial"/>
        <w:sz w:val="20"/>
        <w:szCs w:val="20"/>
        <w:lang w:val="en-US"/>
      </w:rPr>
      <w:t>fax.: [499</w:t>
    </w:r>
    <w:r w:rsidR="00EA52F4">
      <w:rPr>
        <w:rFonts w:ascii="Arial" w:hAnsi="Arial" w:cs="Arial"/>
        <w:sz w:val="20"/>
        <w:szCs w:val="20"/>
        <w:lang w:val="en-US"/>
      </w:rPr>
      <w:t xml:space="preserve">] </w:t>
    </w:r>
    <w:r w:rsidR="00380F4C">
      <w:rPr>
        <w:rFonts w:ascii="Arial" w:hAnsi="Arial" w:cs="Arial"/>
        <w:sz w:val="20"/>
        <w:szCs w:val="20"/>
        <w:lang w:val="en-US"/>
      </w:rPr>
      <w:t>130 12 52</w:t>
    </w:r>
  </w:p>
  <w:p w:rsidR="00EA52F4" w:rsidRPr="000A0019" w:rsidRDefault="00EA52F4">
    <w:pPr>
      <w:ind w:firstLine="708"/>
      <w:rPr>
        <w:rFonts w:ascii="Arial" w:hAnsi="Arial" w:cs="Arial"/>
        <w:sz w:val="20"/>
        <w:szCs w:val="20"/>
        <w:lang w:val="en-US"/>
      </w:rPr>
    </w:pPr>
    <w:r>
      <w:rPr>
        <w:rFonts w:ascii="Arial" w:hAnsi="Arial" w:cs="Arial"/>
        <w:sz w:val="20"/>
        <w:szCs w:val="20"/>
        <w:lang w:val="en-US"/>
      </w:rPr>
      <w:t>E-mail</w:t>
    </w:r>
    <w:r w:rsidRPr="000A0019">
      <w:rPr>
        <w:rFonts w:ascii="Arial" w:hAnsi="Arial" w:cs="Arial"/>
        <w:sz w:val="20"/>
        <w:szCs w:val="20"/>
        <w:lang w:val="en-US"/>
      </w:rPr>
      <w:t xml:space="preserve">: </w:t>
    </w:r>
    <w:r w:rsidR="000A0019">
      <w:rPr>
        <w:rFonts w:ascii="Arial" w:hAnsi="Arial" w:cs="Arial"/>
        <w:sz w:val="20"/>
        <w:szCs w:val="20"/>
        <w:lang w:val="en-US"/>
      </w:rPr>
      <w:t>expert-stom@bk.ru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84C" w:rsidRDefault="00F8184C">
      <w:r>
        <w:separator/>
      </w:r>
    </w:p>
  </w:footnote>
  <w:footnote w:type="continuationSeparator" w:id="0">
    <w:p w:rsidR="00F8184C" w:rsidRDefault="00F818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2F4" w:rsidRDefault="00EA52F4">
    <w:pPr>
      <w:pStyle w:val="a7"/>
      <w:rPr>
        <w:lang w:val="en-US"/>
      </w:rPr>
    </w:pPr>
  </w:p>
  <w:p w:rsidR="00EA52F4" w:rsidRDefault="00EA52F4">
    <w:pPr>
      <w:pStyle w:val="a7"/>
    </w:pPr>
    <w:r>
      <w:t>ОБЩЕСТВО С ОГРАНИЧЕННОЙ ОТВЕТСТВЕННОСТЬЮ</w:t>
    </w:r>
  </w:p>
  <w:p w:rsidR="00EA52F4" w:rsidRDefault="00EA52F4">
    <w:pPr>
      <w:pStyle w:val="a7"/>
      <w:pBdr>
        <w:bottom w:val="single" w:sz="8" w:space="1" w:color="000000"/>
      </w:pBdr>
      <w:rPr>
        <w:b/>
        <w:i/>
        <w:sz w:val="72"/>
        <w:szCs w:val="72"/>
      </w:rPr>
    </w:pPr>
    <w:r>
      <w:rPr>
        <w:b/>
        <w:i/>
        <w:sz w:val="72"/>
        <w:szCs w:val="72"/>
      </w:rPr>
      <w:t>«ЭКСПЕРТ»</w:t>
    </w:r>
  </w:p>
  <w:p w:rsidR="00EA52F4" w:rsidRDefault="00EA52F4">
    <w:pPr>
      <w:pStyle w:val="a7"/>
      <w:rPr>
        <w:b/>
        <w:i/>
        <w:sz w:val="20"/>
        <w:szCs w:val="20"/>
      </w:rPr>
    </w:pPr>
  </w:p>
  <w:tbl>
    <w:tblPr>
      <w:tblW w:w="0" w:type="auto"/>
      <w:tblInd w:w="4428" w:type="dxa"/>
      <w:tblLayout w:type="fixed"/>
      <w:tblLook w:val="0000" w:firstRow="0" w:lastRow="0" w:firstColumn="0" w:lastColumn="0" w:noHBand="0" w:noVBand="0"/>
    </w:tblPr>
    <w:tblGrid>
      <w:gridCol w:w="6120"/>
    </w:tblGrid>
    <w:tr w:rsidR="00EA52F4">
      <w:trPr>
        <w:trHeight w:val="1067"/>
      </w:trPr>
      <w:tc>
        <w:tcPr>
          <w:tcW w:w="6120" w:type="dxa"/>
          <w:shd w:val="clear" w:color="auto" w:fill="auto"/>
        </w:tcPr>
        <w:p w:rsidR="00EA52F4" w:rsidRDefault="00EA52F4">
          <w:pPr>
            <w:pStyle w:val="a8"/>
            <w:snapToGrid w:val="0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129626, г. Москва, ул.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Староалексеевская</w:t>
          </w:r>
          <w:proofErr w:type="spellEnd"/>
          <w:r>
            <w:rPr>
              <w:rFonts w:ascii="Arial" w:hAnsi="Arial" w:cs="Arial"/>
              <w:sz w:val="20"/>
              <w:szCs w:val="20"/>
            </w:rPr>
            <w:t>, д.8</w:t>
          </w:r>
        </w:p>
        <w:p w:rsidR="00EA52F4" w:rsidRDefault="00EA52F4">
          <w:pPr>
            <w:pStyle w:val="a8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ИНН</w:t>
          </w:r>
          <w:r w:rsidRPr="00F375DB">
            <w:rPr>
              <w:rFonts w:ascii="Arial" w:hAnsi="Arial" w:cs="Arial"/>
              <w:sz w:val="20"/>
              <w:szCs w:val="20"/>
            </w:rPr>
            <w:t>/</w:t>
          </w:r>
          <w:r>
            <w:rPr>
              <w:rFonts w:ascii="Arial" w:hAnsi="Arial" w:cs="Arial"/>
              <w:sz w:val="20"/>
              <w:szCs w:val="20"/>
            </w:rPr>
            <w:t>КПП</w:t>
          </w:r>
          <w:r w:rsidRPr="00F375DB">
            <w:rPr>
              <w:rFonts w:ascii="Arial" w:hAnsi="Arial" w:cs="Arial"/>
              <w:sz w:val="20"/>
              <w:szCs w:val="20"/>
            </w:rPr>
            <w:t xml:space="preserve"> 7717680345/771701001</w:t>
          </w:r>
        </w:p>
        <w:p w:rsidR="00EA52F4" w:rsidRDefault="00EA52F4">
          <w:pPr>
            <w:pStyle w:val="a8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ОКАТО 45280552000   ОГРН 1107746648833</w:t>
          </w:r>
        </w:p>
        <w:p w:rsidR="00EA52F4" w:rsidRPr="00E5124A" w:rsidRDefault="00E5124A">
          <w:pPr>
            <w:pStyle w:val="a8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Тел. 8 49</w:t>
          </w:r>
          <w:r w:rsidRPr="00E5124A"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t xml:space="preserve"> </w:t>
          </w:r>
          <w:r w:rsidRPr="00E5124A">
            <w:rPr>
              <w:rFonts w:ascii="Arial" w:hAnsi="Arial" w:cs="Arial"/>
              <w:sz w:val="20"/>
              <w:szCs w:val="20"/>
            </w:rPr>
            <w:t>130 12 52</w:t>
          </w:r>
        </w:p>
      </w:tc>
    </w:tr>
  </w:tbl>
  <w:p w:rsidR="00EA52F4" w:rsidRDefault="00EA52F4">
    <w:pPr>
      <w:pStyle w:val="a7"/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75DB"/>
    <w:rsid w:val="00035FB7"/>
    <w:rsid w:val="00042D6F"/>
    <w:rsid w:val="00057CE6"/>
    <w:rsid w:val="00063426"/>
    <w:rsid w:val="000707F2"/>
    <w:rsid w:val="00094C74"/>
    <w:rsid w:val="00096E61"/>
    <w:rsid w:val="000A0019"/>
    <w:rsid w:val="000B2F12"/>
    <w:rsid w:val="000D235E"/>
    <w:rsid w:val="000F4902"/>
    <w:rsid w:val="00140872"/>
    <w:rsid w:val="0017387C"/>
    <w:rsid w:val="001766A8"/>
    <w:rsid w:val="001768DB"/>
    <w:rsid w:val="00176A34"/>
    <w:rsid w:val="0018139A"/>
    <w:rsid w:val="00183626"/>
    <w:rsid w:val="001B57F6"/>
    <w:rsid w:val="001D0B8D"/>
    <w:rsid w:val="001E33B3"/>
    <w:rsid w:val="001F37C7"/>
    <w:rsid w:val="00207CD1"/>
    <w:rsid w:val="0021089D"/>
    <w:rsid w:val="00212EEF"/>
    <w:rsid w:val="00221A0C"/>
    <w:rsid w:val="0022408F"/>
    <w:rsid w:val="00232256"/>
    <w:rsid w:val="00253AC0"/>
    <w:rsid w:val="00266773"/>
    <w:rsid w:val="00266D8E"/>
    <w:rsid w:val="00276BC6"/>
    <w:rsid w:val="00287360"/>
    <w:rsid w:val="0029680C"/>
    <w:rsid w:val="002E7A6C"/>
    <w:rsid w:val="003171E4"/>
    <w:rsid w:val="0031794A"/>
    <w:rsid w:val="00351910"/>
    <w:rsid w:val="00375EDA"/>
    <w:rsid w:val="00380F4C"/>
    <w:rsid w:val="00381C0D"/>
    <w:rsid w:val="003A0945"/>
    <w:rsid w:val="003C4B69"/>
    <w:rsid w:val="0042204A"/>
    <w:rsid w:val="00422CCE"/>
    <w:rsid w:val="00433F96"/>
    <w:rsid w:val="00436014"/>
    <w:rsid w:val="004574EF"/>
    <w:rsid w:val="00475681"/>
    <w:rsid w:val="00480C25"/>
    <w:rsid w:val="0048541D"/>
    <w:rsid w:val="00485917"/>
    <w:rsid w:val="004A2B67"/>
    <w:rsid w:val="004B3F64"/>
    <w:rsid w:val="004C21BA"/>
    <w:rsid w:val="004D3248"/>
    <w:rsid w:val="004F3DF1"/>
    <w:rsid w:val="0053635F"/>
    <w:rsid w:val="00542129"/>
    <w:rsid w:val="005768A1"/>
    <w:rsid w:val="00580A85"/>
    <w:rsid w:val="005978C7"/>
    <w:rsid w:val="0059790B"/>
    <w:rsid w:val="005A1404"/>
    <w:rsid w:val="005B09FC"/>
    <w:rsid w:val="005B68AB"/>
    <w:rsid w:val="005B6DC6"/>
    <w:rsid w:val="005D3BA6"/>
    <w:rsid w:val="00606B6E"/>
    <w:rsid w:val="00612564"/>
    <w:rsid w:val="006155BE"/>
    <w:rsid w:val="00625301"/>
    <w:rsid w:val="006302B7"/>
    <w:rsid w:val="00641CC0"/>
    <w:rsid w:val="006715C5"/>
    <w:rsid w:val="00691C3E"/>
    <w:rsid w:val="006B4A50"/>
    <w:rsid w:val="006C0F14"/>
    <w:rsid w:val="006C0F36"/>
    <w:rsid w:val="006D38B2"/>
    <w:rsid w:val="006E77D8"/>
    <w:rsid w:val="00724FB4"/>
    <w:rsid w:val="00744AD6"/>
    <w:rsid w:val="00744D32"/>
    <w:rsid w:val="00745CBB"/>
    <w:rsid w:val="00756E1A"/>
    <w:rsid w:val="007C29F2"/>
    <w:rsid w:val="007D78D4"/>
    <w:rsid w:val="007E61BF"/>
    <w:rsid w:val="007F31D5"/>
    <w:rsid w:val="0080050C"/>
    <w:rsid w:val="0081370D"/>
    <w:rsid w:val="00826874"/>
    <w:rsid w:val="008315ED"/>
    <w:rsid w:val="00843B9C"/>
    <w:rsid w:val="008B5BD6"/>
    <w:rsid w:val="008C07D5"/>
    <w:rsid w:val="008C4E37"/>
    <w:rsid w:val="008F657B"/>
    <w:rsid w:val="0090522E"/>
    <w:rsid w:val="00905674"/>
    <w:rsid w:val="00912B90"/>
    <w:rsid w:val="009365DF"/>
    <w:rsid w:val="0093730F"/>
    <w:rsid w:val="00951DF3"/>
    <w:rsid w:val="00957051"/>
    <w:rsid w:val="00980E2F"/>
    <w:rsid w:val="009A10DF"/>
    <w:rsid w:val="009B40D2"/>
    <w:rsid w:val="009B57FA"/>
    <w:rsid w:val="009B6192"/>
    <w:rsid w:val="009C0EC2"/>
    <w:rsid w:val="009C4739"/>
    <w:rsid w:val="009D7462"/>
    <w:rsid w:val="009E13CF"/>
    <w:rsid w:val="009F63F5"/>
    <w:rsid w:val="00A059A5"/>
    <w:rsid w:val="00A26B92"/>
    <w:rsid w:val="00A45EBE"/>
    <w:rsid w:val="00A47D8D"/>
    <w:rsid w:val="00A65843"/>
    <w:rsid w:val="00A76A8A"/>
    <w:rsid w:val="00A87111"/>
    <w:rsid w:val="00A97B6B"/>
    <w:rsid w:val="00AA36D3"/>
    <w:rsid w:val="00AB1F5F"/>
    <w:rsid w:val="00AB2C30"/>
    <w:rsid w:val="00AD60E1"/>
    <w:rsid w:val="00AE0694"/>
    <w:rsid w:val="00AF3711"/>
    <w:rsid w:val="00B00E08"/>
    <w:rsid w:val="00B261A7"/>
    <w:rsid w:val="00B436C9"/>
    <w:rsid w:val="00B44950"/>
    <w:rsid w:val="00B47966"/>
    <w:rsid w:val="00B67364"/>
    <w:rsid w:val="00B77B03"/>
    <w:rsid w:val="00B8517F"/>
    <w:rsid w:val="00BA1338"/>
    <w:rsid w:val="00BA6A1A"/>
    <w:rsid w:val="00BB70D3"/>
    <w:rsid w:val="00BE16B0"/>
    <w:rsid w:val="00BE23EE"/>
    <w:rsid w:val="00BF0F54"/>
    <w:rsid w:val="00C11307"/>
    <w:rsid w:val="00C12885"/>
    <w:rsid w:val="00C43C60"/>
    <w:rsid w:val="00C56320"/>
    <w:rsid w:val="00C744BB"/>
    <w:rsid w:val="00C75A3B"/>
    <w:rsid w:val="00C80474"/>
    <w:rsid w:val="00C816F7"/>
    <w:rsid w:val="00C82AC8"/>
    <w:rsid w:val="00C85576"/>
    <w:rsid w:val="00CA39DC"/>
    <w:rsid w:val="00CA64BB"/>
    <w:rsid w:val="00CB15A0"/>
    <w:rsid w:val="00CB31F2"/>
    <w:rsid w:val="00CB569C"/>
    <w:rsid w:val="00CD6325"/>
    <w:rsid w:val="00CE04D9"/>
    <w:rsid w:val="00CE5B66"/>
    <w:rsid w:val="00CF2C70"/>
    <w:rsid w:val="00CF2ED7"/>
    <w:rsid w:val="00D01CB0"/>
    <w:rsid w:val="00D264A4"/>
    <w:rsid w:val="00D26992"/>
    <w:rsid w:val="00D3477A"/>
    <w:rsid w:val="00D51165"/>
    <w:rsid w:val="00D95255"/>
    <w:rsid w:val="00DC2C91"/>
    <w:rsid w:val="00DD3F2C"/>
    <w:rsid w:val="00DE5EA8"/>
    <w:rsid w:val="00DF73AC"/>
    <w:rsid w:val="00E134CD"/>
    <w:rsid w:val="00E2290F"/>
    <w:rsid w:val="00E5124A"/>
    <w:rsid w:val="00E51AA6"/>
    <w:rsid w:val="00E63F8E"/>
    <w:rsid w:val="00E65530"/>
    <w:rsid w:val="00E87298"/>
    <w:rsid w:val="00E94394"/>
    <w:rsid w:val="00EA52F4"/>
    <w:rsid w:val="00EA7C06"/>
    <w:rsid w:val="00EB0E83"/>
    <w:rsid w:val="00EB0F1D"/>
    <w:rsid w:val="00ED63C0"/>
    <w:rsid w:val="00EE2708"/>
    <w:rsid w:val="00EF6B41"/>
    <w:rsid w:val="00F11D05"/>
    <w:rsid w:val="00F375DB"/>
    <w:rsid w:val="00F55141"/>
    <w:rsid w:val="00F60CBA"/>
    <w:rsid w:val="00F8184C"/>
    <w:rsid w:val="00F91843"/>
    <w:rsid w:val="00FA3CD9"/>
    <w:rsid w:val="00FC5B64"/>
    <w:rsid w:val="00FD2359"/>
    <w:rsid w:val="00FD7D41"/>
    <w:rsid w:val="00FE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EF"/>
    <w:pPr>
      <w:suppressAutoHyphens/>
    </w:pPr>
    <w:rPr>
      <w:color w:val="00008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12EEF"/>
    <w:rPr>
      <w:rFonts w:ascii="Wingdings" w:hAnsi="Wingdings"/>
    </w:rPr>
  </w:style>
  <w:style w:type="character" w:customStyle="1" w:styleId="WW8Num1z1">
    <w:name w:val="WW8Num1z1"/>
    <w:rsid w:val="00212EEF"/>
    <w:rPr>
      <w:rFonts w:ascii="Courier New" w:hAnsi="Courier New" w:cs="Courier New"/>
    </w:rPr>
  </w:style>
  <w:style w:type="character" w:customStyle="1" w:styleId="WW8Num1z3">
    <w:name w:val="WW8Num1z3"/>
    <w:rsid w:val="00212EEF"/>
    <w:rPr>
      <w:rFonts w:ascii="Symbol" w:hAnsi="Symbol"/>
    </w:rPr>
  </w:style>
  <w:style w:type="character" w:customStyle="1" w:styleId="1">
    <w:name w:val="Основной шрифт абзаца1"/>
    <w:rsid w:val="00212EEF"/>
  </w:style>
  <w:style w:type="character" w:styleId="a3">
    <w:name w:val="Hyperlink"/>
    <w:rsid w:val="00212EEF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212EEF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5">
    <w:name w:val="Body Text"/>
    <w:basedOn w:val="a"/>
    <w:rsid w:val="00212EEF"/>
    <w:pPr>
      <w:spacing w:after="120"/>
    </w:pPr>
  </w:style>
  <w:style w:type="paragraph" w:styleId="a6">
    <w:name w:val="List"/>
    <w:basedOn w:val="a5"/>
    <w:rsid w:val="00212EEF"/>
    <w:rPr>
      <w:rFonts w:cs="Tahoma"/>
    </w:rPr>
  </w:style>
  <w:style w:type="paragraph" w:customStyle="1" w:styleId="10">
    <w:name w:val="Название1"/>
    <w:basedOn w:val="a"/>
    <w:rsid w:val="00212EEF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212EEF"/>
    <w:pPr>
      <w:suppressLineNumbers/>
    </w:pPr>
    <w:rPr>
      <w:rFonts w:cs="Tahoma"/>
    </w:rPr>
  </w:style>
  <w:style w:type="paragraph" w:styleId="a7">
    <w:name w:val="header"/>
    <w:basedOn w:val="a"/>
    <w:rsid w:val="00212EEF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212EEF"/>
    <w:pPr>
      <w:tabs>
        <w:tab w:val="center" w:pos="4677"/>
        <w:tab w:val="right" w:pos="9355"/>
      </w:tabs>
    </w:pPr>
  </w:style>
  <w:style w:type="paragraph" w:styleId="a9">
    <w:name w:val="Balloon Text"/>
    <w:basedOn w:val="a"/>
    <w:rsid w:val="00212EEF"/>
    <w:rPr>
      <w:rFonts w:ascii="Tahoma" w:hAnsi="Tahoma" w:cs="Tahoma"/>
      <w:sz w:val="16"/>
      <w:szCs w:val="16"/>
    </w:rPr>
  </w:style>
  <w:style w:type="paragraph" w:customStyle="1" w:styleId="12">
    <w:name w:val="Схема документа1"/>
    <w:basedOn w:val="a"/>
    <w:rsid w:val="00212EE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a">
    <w:name w:val="Содержимое таблицы"/>
    <w:basedOn w:val="a"/>
    <w:rsid w:val="00212EEF"/>
    <w:pPr>
      <w:suppressLineNumbers/>
    </w:pPr>
  </w:style>
  <w:style w:type="paragraph" w:customStyle="1" w:styleId="ab">
    <w:name w:val="Заголовок таблицы"/>
    <w:basedOn w:val="aa"/>
    <w:rsid w:val="00212EEF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8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66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\LOCALS~1\Temp\Rar$DI02.672\shablon%20offer%20Sabiroi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BC18D-3A10-498F-A17F-C35DE029B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shablon offer Sabiroil</Template>
  <TotalTime>47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Tribog</dc:creator>
  <cp:lastModifiedBy>Эксперт</cp:lastModifiedBy>
  <cp:revision>12</cp:revision>
  <cp:lastPrinted>2024-07-08T08:39:00Z</cp:lastPrinted>
  <dcterms:created xsi:type="dcterms:W3CDTF">2019-07-03T12:06:00Z</dcterms:created>
  <dcterms:modified xsi:type="dcterms:W3CDTF">2026-08-28T11:40:00Z</dcterms:modified>
</cp:coreProperties>
</file>